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F3C" w:rsidRPr="007307BA" w:rsidRDefault="00620F3C" w:rsidP="007307BA">
      <w:pPr>
        <w:spacing w:before="20" w:after="20" w:line="240" w:lineRule="auto"/>
        <w:ind w:left="20" w:right="20"/>
        <w:outlineLvl w:val="0"/>
        <w:rPr>
          <w:rFonts w:ascii="RobotoCondensed-Regular" w:hAnsi="RobotoCondensed-Regular" w:cs="RobotoCondensed-Regular"/>
          <w:b/>
          <w:bCs/>
          <w:color w:val="000000"/>
          <w:kern w:val="36"/>
          <w:sz w:val="40"/>
          <w:szCs w:val="40"/>
        </w:rPr>
      </w:pPr>
      <w:r w:rsidRPr="007307BA">
        <w:rPr>
          <w:rFonts w:ascii="RobotoCondensed-Regular" w:hAnsi="RobotoCondensed-Regular" w:cs="RobotoCondensed-Regular"/>
          <w:b/>
          <w:bCs/>
          <w:color w:val="000000"/>
          <w:kern w:val="36"/>
          <w:sz w:val="40"/>
          <w:szCs w:val="40"/>
        </w:rPr>
        <w:t>24.11.2021 Видеоконференция "Имею право знать"</w:t>
      </w:r>
    </w:p>
    <w:p w:rsidR="00620F3C" w:rsidRPr="007307BA" w:rsidRDefault="00620F3C" w:rsidP="007307BA">
      <w:pPr>
        <w:spacing w:after="100" w:line="240" w:lineRule="auto"/>
        <w:rPr>
          <w:rFonts w:ascii="RobotoCondensed-Regular" w:hAnsi="RobotoCondensed-Regular" w:cs="RobotoCondensed-Regular"/>
          <w:color w:val="000000"/>
          <w:sz w:val="13"/>
          <w:szCs w:val="13"/>
        </w:rPr>
      </w:pPr>
      <w:r w:rsidRPr="007307BA">
        <w:rPr>
          <w:rFonts w:ascii="RobotoCondensed-Regular" w:hAnsi="RobotoCondensed-Regular" w:cs="RobotoCondensed-Regular"/>
          <w:color w:val="000000"/>
          <w:sz w:val="13"/>
          <w:szCs w:val="13"/>
        </w:rPr>
        <w:t> </w:t>
      </w:r>
    </w:p>
    <w:p w:rsidR="00620F3C" w:rsidRPr="007307BA" w:rsidRDefault="00620F3C" w:rsidP="007307BA">
      <w:pPr>
        <w:spacing w:after="100" w:line="240" w:lineRule="auto"/>
        <w:rPr>
          <w:rFonts w:ascii="RobotoCondensed-Regular" w:hAnsi="RobotoCondensed-Regular" w:cs="RobotoCondensed-Regular"/>
          <w:color w:val="000000"/>
          <w:sz w:val="13"/>
          <w:szCs w:val="13"/>
        </w:rPr>
      </w:pPr>
      <w:r w:rsidRPr="007307BA">
        <w:rPr>
          <w:rFonts w:ascii="Times New Roman" w:hAnsi="Times New Roman" w:cs="Times New Roman"/>
          <w:color w:val="000000"/>
          <w:sz w:val="27"/>
          <w:szCs w:val="27"/>
        </w:rPr>
        <w:t>24 ноября 2021 года состоялась видеоконференция «Имею право знать» на тему «День прав ребёнка».  Цель мероприятия: повышение правовой грамотности учащихся, профилактика распространения наркомании и связанных с ней правонарушений. В видеоконференции приняли участие Уполномоченный по правам ребёнка в Самарской области, специалисты министерства образования и науки Самарской области, ГУ МВД России по Самарской области, АНО ВО Университет «МИР», представители других ведомств.</w:t>
      </w:r>
    </w:p>
    <w:p w:rsidR="00620F3C" w:rsidRDefault="00620F3C" w:rsidP="007307BA">
      <w:pPr>
        <w:spacing w:after="10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307BA">
        <w:rPr>
          <w:rFonts w:ascii="Times New Roman" w:hAnsi="Times New Roman" w:cs="Times New Roman"/>
          <w:color w:val="000000"/>
          <w:sz w:val="27"/>
          <w:szCs w:val="27"/>
        </w:rPr>
        <w:t xml:space="preserve">Были рассмотрены такие вопросы, как безопасность в сети Интернет, формы повышения правовой грамотности учащихся, возможности дистанционного трудоустройства, добровольческое движение, 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7307BA">
        <w:rPr>
          <w:rFonts w:ascii="Times New Roman" w:hAnsi="Times New Roman" w:cs="Times New Roman"/>
          <w:color w:val="000000"/>
          <w:sz w:val="28"/>
          <w:szCs w:val="28"/>
        </w:rPr>
        <w:t>нтитеррористическая безопасность и другое.</w:t>
      </w:r>
    </w:p>
    <w:p w:rsidR="00620F3C" w:rsidRPr="007307BA" w:rsidRDefault="00620F3C" w:rsidP="007307BA">
      <w:pPr>
        <w:spacing w:after="10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8127E"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8pt;height:569.25pt;visibility:visible">
            <v:imagedata r:id="rId4" o:title=""/>
          </v:shape>
        </w:pict>
      </w:r>
    </w:p>
    <w:p w:rsidR="00620F3C" w:rsidRPr="007307BA" w:rsidRDefault="00620F3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28127E"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shape id="Рисунок 2" o:spid="_x0000_i1026" type="#_x0000_t75" style="width:468pt;height:624pt;visibility:visible">
            <v:imagedata r:id="rId5" o:title=""/>
          </v:shape>
        </w:pict>
      </w:r>
    </w:p>
    <w:sectPr w:rsidR="00620F3C" w:rsidRPr="007307BA" w:rsidSect="005023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RobotoCondensed-Regula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307BA"/>
    <w:rsid w:val="000B02C6"/>
    <w:rsid w:val="0028127E"/>
    <w:rsid w:val="0050232F"/>
    <w:rsid w:val="00620F3C"/>
    <w:rsid w:val="007307BA"/>
    <w:rsid w:val="00782DA7"/>
    <w:rsid w:val="00E949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32F"/>
    <w:pPr>
      <w:spacing w:after="200" w:line="276" w:lineRule="auto"/>
    </w:pPr>
    <w:rPr>
      <w:rFonts w:cs="Calibri"/>
    </w:rPr>
  </w:style>
  <w:style w:type="paragraph" w:styleId="Heading1">
    <w:name w:val="heading 1"/>
    <w:basedOn w:val="Normal"/>
    <w:link w:val="Heading1Char"/>
    <w:uiPriority w:val="99"/>
    <w:qFormat/>
    <w:rsid w:val="007307BA"/>
    <w:pPr>
      <w:spacing w:before="100" w:beforeAutospacing="1" w:after="100" w:afterAutospacing="1" w:line="240" w:lineRule="auto"/>
      <w:outlineLvl w:val="0"/>
    </w:pPr>
    <w:rPr>
      <w:rFonts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307BA"/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rsid w:val="007307BA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730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307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5674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3</Pages>
  <Words>112</Words>
  <Characters>644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24</dc:title>
  <dc:subject/>
  <dc:creator>Admin</dc:creator>
  <cp:keywords/>
  <dc:description/>
  <cp:lastModifiedBy>SCHOOL</cp:lastModifiedBy>
  <cp:revision>2</cp:revision>
  <dcterms:created xsi:type="dcterms:W3CDTF">2021-12-09T07:14:00Z</dcterms:created>
  <dcterms:modified xsi:type="dcterms:W3CDTF">2021-12-09T07:14:00Z</dcterms:modified>
</cp:coreProperties>
</file>