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55" w:rsidRPr="00BB0265" w:rsidRDefault="00C54F55" w:rsidP="00A9630C">
      <w:pPr>
        <w:pStyle w:val="NormalWeb"/>
        <w:shd w:val="clear" w:color="auto" w:fill="FFFFFF"/>
        <w:spacing w:before="0" w:beforeAutospacing="0" w:after="75" w:afterAutospacing="0" w:line="276" w:lineRule="auto"/>
        <w:jc w:val="center"/>
        <w:textAlignment w:val="baseline"/>
        <w:rPr>
          <w:b/>
          <w:sz w:val="28"/>
          <w:szCs w:val="28"/>
        </w:rPr>
      </w:pPr>
      <w:r w:rsidRPr="00BB0265">
        <w:rPr>
          <w:b/>
          <w:sz w:val="28"/>
          <w:szCs w:val="28"/>
        </w:rPr>
        <w:t>Экскурсия в краеведческий музей.</w:t>
      </w:r>
    </w:p>
    <w:p w:rsidR="00C54F55" w:rsidRDefault="00C54F55" w:rsidP="006A7E50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textAlignment w:val="baseline"/>
        <w:rPr>
          <w:color w:val="33333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162pt;margin-top:4.75pt;width:307.05pt;height:375.75pt;z-index:-251658240;visibility:visible" wrapcoords="-50 0 -50 21559 21600 21559 21600 0 -50 0">
            <v:imagedata r:id="rId4" o:title=""/>
            <w10:wrap type="through"/>
          </v:shape>
        </w:pict>
      </w:r>
      <w:r>
        <w:t xml:space="preserve">     </w:t>
      </w:r>
      <w:bookmarkStart w:id="0" w:name="_GoBack"/>
      <w:bookmarkEnd w:id="0"/>
      <w:r w:rsidRPr="00793F63">
        <w:t xml:space="preserve">В рамках мероприятий, посвященных  75 - летию Победы в Великой Отечественной войне, 19 октября </w:t>
      </w:r>
      <w:smartTag w:uri="urn:schemas-microsoft-com:office:smarttags" w:element="metricconverter">
        <w:smartTagPr>
          <w:attr w:name="ProductID" w:val="2020 г"/>
        </w:smartTagPr>
        <w:r w:rsidRPr="00793F63">
          <w:t>2020 г</w:t>
        </w:r>
      </w:smartTag>
      <w:r w:rsidRPr="00793F63">
        <w:t xml:space="preserve">. учащиеся </w:t>
      </w:r>
      <w:r>
        <w:t>5 и 6 классов</w:t>
      </w:r>
      <w:r w:rsidRPr="00793F63">
        <w:t xml:space="preserve"> ГБОУ СОШ с. Шламка посетили краеведческий музей МАУ ЦКР с. Челно-Вершины. </w:t>
      </w:r>
      <w:r>
        <w:rPr>
          <w:color w:val="333333"/>
        </w:rPr>
        <w:t>Для учащихся</w:t>
      </w:r>
      <w:r w:rsidRPr="00793F63">
        <w:rPr>
          <w:color w:val="333333"/>
        </w:rPr>
        <w:t xml:space="preserve"> была проведена очень интересная и познавательная экскурсия</w:t>
      </w:r>
      <w:r w:rsidRPr="00793F63">
        <w:t xml:space="preserve"> в зале боевой славы</w:t>
      </w:r>
      <w:r>
        <w:t xml:space="preserve">. </w:t>
      </w:r>
      <w:r w:rsidRPr="00793F63">
        <w:t>Ребятам рассказали исто</w:t>
      </w:r>
      <w:r>
        <w:t xml:space="preserve">рию начала войны, о том, как наш народ шел к победе, о коварных замыслах фашистов, </w:t>
      </w:r>
      <w:r w:rsidRPr="00793F63">
        <w:t>о патриотиз</w:t>
      </w:r>
      <w:r>
        <w:t>ме и героизме советского народа, о вкладе наших земляков в завоевание Победы, о героях  района.</w:t>
      </w:r>
      <w:r w:rsidRPr="006A7E50">
        <w:t xml:space="preserve"> </w:t>
      </w:r>
      <w:r w:rsidRPr="00793F63">
        <w:t>Дети с большим интересом слушали экскурсовода</w:t>
      </w:r>
      <w:r>
        <w:t>, задавали вопросы, рассматривали</w:t>
      </w:r>
      <w:r w:rsidRPr="00793F63">
        <w:t xml:space="preserve"> экспонаты.</w:t>
      </w:r>
    </w:p>
    <w:p w:rsidR="00C54F55" w:rsidRPr="006A7E50" w:rsidRDefault="00C54F55" w:rsidP="006A7E50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textAlignment w:val="baseline"/>
        <w:rPr>
          <w:color w:val="333333"/>
        </w:rPr>
      </w:pPr>
      <w:r>
        <w:rPr>
          <w:color w:val="333333"/>
        </w:rPr>
        <w:t>  В  зале</w:t>
      </w:r>
      <w:r w:rsidRPr="00793F63">
        <w:rPr>
          <w:color w:val="333333"/>
        </w:rPr>
        <w:t xml:space="preserve"> представлены фотопортреты ветеранов войны, списки награжденных орденами и медалями. В витринах</w:t>
      </w:r>
      <w:r>
        <w:rPr>
          <w:color w:val="333333"/>
        </w:rPr>
        <w:t xml:space="preserve"> </w:t>
      </w:r>
      <w:r w:rsidRPr="00793F63">
        <w:rPr>
          <w:color w:val="333333"/>
        </w:rPr>
        <w:t xml:space="preserve">-  награды и наградные удостоверения, благодарственные письма, фронтовая переписка, личные вещи </w:t>
      </w:r>
      <w:r>
        <w:rPr>
          <w:color w:val="333333"/>
        </w:rPr>
        <w:t>участников войны, макеты оружия и многое другое.</w:t>
      </w:r>
    </w:p>
    <w:p w:rsidR="00C54F55" w:rsidRDefault="00C54F55" w:rsidP="00793F63">
      <w:pPr>
        <w:spacing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  <w:r w:rsidRPr="00793F63">
        <w:rPr>
          <w:color w:val="000000"/>
          <w:shd w:val="clear" w:color="auto" w:fill="FFFFFF"/>
        </w:rPr>
        <w:t xml:space="preserve">Посещение </w:t>
      </w:r>
      <w:r>
        <w:rPr>
          <w:color w:val="000000"/>
          <w:shd w:val="clear" w:color="auto" w:fill="FFFFFF"/>
        </w:rPr>
        <w:t xml:space="preserve">зала </w:t>
      </w:r>
      <w:r w:rsidRPr="00793F63">
        <w:rPr>
          <w:color w:val="000000"/>
          <w:shd w:val="clear" w:color="auto" w:fill="FFFFFF"/>
        </w:rPr>
        <w:t xml:space="preserve"> Боевой славы вызвало большой восторг у детей.</w:t>
      </w:r>
      <w:r>
        <w:rPr>
          <w:color w:val="000000"/>
          <w:shd w:val="clear" w:color="auto" w:fill="FFFFFF"/>
        </w:rPr>
        <w:t xml:space="preserve"> </w:t>
      </w:r>
      <w:r w:rsidRPr="00793F63">
        <w:rPr>
          <w:color w:val="333333"/>
        </w:rPr>
        <w:t xml:space="preserve">Осталось много впечатлений от увиденных экспонатов. </w:t>
      </w:r>
      <w:r w:rsidRPr="00793F63">
        <w:rPr>
          <w:color w:val="000000"/>
          <w:shd w:val="clear" w:color="auto" w:fill="FFFFFF"/>
        </w:rPr>
        <w:t xml:space="preserve"> Ведь для каждого из нас очень важно сохранить память о людях, </w:t>
      </w:r>
      <w:r>
        <w:rPr>
          <w:color w:val="000000"/>
          <w:shd w:val="clear" w:color="auto" w:fill="FFFFFF"/>
        </w:rPr>
        <w:t xml:space="preserve">которые </w:t>
      </w:r>
      <w:r w:rsidRPr="00793F63">
        <w:rPr>
          <w:color w:val="000000"/>
          <w:shd w:val="clear" w:color="auto" w:fill="FFFFFF"/>
        </w:rPr>
        <w:t>соверш</w:t>
      </w:r>
      <w:r>
        <w:rPr>
          <w:color w:val="000000"/>
          <w:shd w:val="clear" w:color="auto" w:fill="FFFFFF"/>
        </w:rPr>
        <w:t xml:space="preserve">али </w:t>
      </w:r>
      <w:r w:rsidRPr="00793F63">
        <w:rPr>
          <w:color w:val="000000"/>
          <w:shd w:val="clear" w:color="auto" w:fill="FFFFFF"/>
        </w:rPr>
        <w:t xml:space="preserve"> воинские </w:t>
      </w:r>
      <w:r>
        <w:rPr>
          <w:color w:val="000000"/>
          <w:shd w:val="clear" w:color="auto" w:fill="FFFFFF"/>
        </w:rPr>
        <w:t xml:space="preserve">и трудовые </w:t>
      </w:r>
      <w:r w:rsidRPr="00793F63">
        <w:rPr>
          <w:color w:val="000000"/>
          <w:shd w:val="clear" w:color="auto" w:fill="FFFFFF"/>
        </w:rPr>
        <w:t xml:space="preserve">подвиги, не жалея себя ради </w:t>
      </w:r>
      <w:r>
        <w:rPr>
          <w:color w:val="000000"/>
          <w:shd w:val="clear" w:color="auto" w:fill="FFFFFF"/>
        </w:rPr>
        <w:t>Победы и мирного неба.</w:t>
      </w:r>
    </w:p>
    <w:p w:rsidR="00C54F55" w:rsidRDefault="00C54F55" w:rsidP="00793F63">
      <w:pPr>
        <w:spacing w:line="276" w:lineRule="auto"/>
        <w:rPr>
          <w:color w:val="000000"/>
          <w:shd w:val="clear" w:color="auto" w:fill="FFFFFF"/>
        </w:rPr>
      </w:pPr>
    </w:p>
    <w:p w:rsidR="00C54F55" w:rsidRDefault="00C54F55" w:rsidP="00BB0265">
      <w:pPr>
        <w:spacing w:line="276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Стручкова Ю.В., </w:t>
      </w:r>
    </w:p>
    <w:p w:rsidR="00C54F55" w:rsidRDefault="00C54F55" w:rsidP="00BB0265">
      <w:pPr>
        <w:spacing w:line="276" w:lineRule="auto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учитель русского языка и литературы</w:t>
      </w:r>
    </w:p>
    <w:p w:rsidR="00C54F55" w:rsidRDefault="00C54F55" w:rsidP="00793F63">
      <w:pPr>
        <w:spacing w:line="276" w:lineRule="auto"/>
        <w:rPr>
          <w:color w:val="000000"/>
          <w:shd w:val="clear" w:color="auto" w:fill="FFFFFF"/>
        </w:rPr>
      </w:pPr>
    </w:p>
    <w:p w:rsidR="00C54F55" w:rsidRDefault="00C54F55" w:rsidP="00793F63">
      <w:pPr>
        <w:spacing w:line="276" w:lineRule="auto"/>
        <w:rPr>
          <w:color w:val="000000"/>
          <w:shd w:val="clear" w:color="auto" w:fill="FFFFFF"/>
        </w:rPr>
      </w:pPr>
    </w:p>
    <w:p w:rsidR="00C54F55" w:rsidRPr="00793F63" w:rsidRDefault="00C54F55" w:rsidP="00793F63">
      <w:pPr>
        <w:spacing w:line="276" w:lineRule="auto"/>
        <w:rPr>
          <w:color w:val="000000"/>
          <w:shd w:val="clear" w:color="auto" w:fill="FFFFFF"/>
        </w:rPr>
      </w:pPr>
    </w:p>
    <w:p w:rsidR="00C54F55" w:rsidRPr="00793F63" w:rsidRDefault="00C54F55" w:rsidP="00793F63">
      <w:pPr>
        <w:pStyle w:val="NormalWeb"/>
        <w:shd w:val="clear" w:color="auto" w:fill="FFFFFF"/>
        <w:spacing w:before="0" w:beforeAutospacing="0" w:after="75" w:afterAutospacing="0" w:line="276" w:lineRule="auto"/>
        <w:jc w:val="both"/>
        <w:textAlignment w:val="baseline"/>
        <w:rPr>
          <w:color w:val="333333"/>
        </w:rPr>
      </w:pPr>
      <w:r w:rsidRPr="00793F63">
        <w:rPr>
          <w:color w:val="333333"/>
        </w:rPr>
        <w:t>.</w:t>
      </w:r>
    </w:p>
    <w:p w:rsidR="00C54F55" w:rsidRDefault="00C54F55" w:rsidP="00793F63">
      <w:pPr>
        <w:spacing w:line="276" w:lineRule="auto"/>
      </w:pPr>
      <w:r w:rsidRPr="00065ED9">
        <w:rPr>
          <w:noProof/>
        </w:rPr>
        <w:pict>
          <v:shape id="Рисунок 1" o:spid="_x0000_i1025" type="#_x0000_t75" style="width:246.75pt;height:229.5pt;visibility:visible">
            <v:imagedata r:id="rId5" o:title=""/>
          </v:shape>
        </w:pict>
      </w:r>
      <w:r w:rsidRPr="00065ED9">
        <w:rPr>
          <w:noProof/>
        </w:rPr>
        <w:pict>
          <v:shape id="Рисунок 4" o:spid="_x0000_i1026" type="#_x0000_t75" style="width:214.5pt;height:227.25pt;flip:x;visibility:visible">
            <v:imagedata r:id="rId6" o:title=""/>
          </v:shape>
        </w:pict>
      </w:r>
    </w:p>
    <w:p w:rsidR="00C54F55" w:rsidRDefault="00C54F55" w:rsidP="00793F63">
      <w:pPr>
        <w:spacing w:line="276" w:lineRule="auto"/>
      </w:pPr>
    </w:p>
    <w:p w:rsidR="00C54F55" w:rsidRDefault="00C54F55" w:rsidP="00793F63">
      <w:pPr>
        <w:spacing w:line="276" w:lineRule="auto"/>
      </w:pPr>
    </w:p>
    <w:p w:rsidR="00C54F55" w:rsidRDefault="00C54F55" w:rsidP="00793F63">
      <w:pPr>
        <w:spacing w:line="276" w:lineRule="auto"/>
      </w:pPr>
    </w:p>
    <w:p w:rsidR="00C54F55" w:rsidRPr="00793F63" w:rsidRDefault="00C54F55" w:rsidP="00793F63">
      <w:pPr>
        <w:spacing w:line="276" w:lineRule="auto"/>
      </w:pPr>
      <w:r w:rsidRPr="00065ED9">
        <w:rPr>
          <w:noProof/>
        </w:rPr>
        <w:pict>
          <v:shape id="Рисунок 2" o:spid="_x0000_i1027" type="#_x0000_t75" style="width:477.75pt;height:295.5pt;visibility:visible">
            <v:imagedata r:id="rId7" o:title=""/>
          </v:shape>
        </w:pict>
      </w:r>
    </w:p>
    <w:sectPr w:rsidR="00C54F55" w:rsidRPr="00793F63" w:rsidSect="00BB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CB9"/>
    <w:rsid w:val="000266F5"/>
    <w:rsid w:val="00065ED9"/>
    <w:rsid w:val="00153A23"/>
    <w:rsid w:val="003B6873"/>
    <w:rsid w:val="006A7E50"/>
    <w:rsid w:val="006D56B2"/>
    <w:rsid w:val="00793F63"/>
    <w:rsid w:val="008021C6"/>
    <w:rsid w:val="00A9630C"/>
    <w:rsid w:val="00B67816"/>
    <w:rsid w:val="00BB0265"/>
    <w:rsid w:val="00BB4AFA"/>
    <w:rsid w:val="00C23CB9"/>
    <w:rsid w:val="00C54F55"/>
    <w:rsid w:val="00CB2C27"/>
    <w:rsid w:val="00D30E8C"/>
    <w:rsid w:val="00E81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2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153A23"/>
    <w:rPr>
      <w:rFonts w:ascii="Calibri" w:hAnsi="Calibri"/>
    </w:rPr>
  </w:style>
  <w:style w:type="character" w:customStyle="1" w:styleId="NoSpacingChar">
    <w:name w:val="No Spacing Char"/>
    <w:link w:val="NoSpacing"/>
    <w:uiPriority w:val="99"/>
    <w:locked/>
    <w:rsid w:val="00153A23"/>
    <w:rPr>
      <w:rFonts w:ascii="Calibri" w:eastAsia="Times New Roman" w:hAnsi="Calibri"/>
      <w:sz w:val="22"/>
    </w:rPr>
  </w:style>
  <w:style w:type="paragraph" w:styleId="NormalWeb">
    <w:name w:val="Normal (Web)"/>
    <w:basedOn w:val="Normal"/>
    <w:uiPriority w:val="99"/>
    <w:rsid w:val="003B6873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3B6873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D30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0E8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89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70</TotalTime>
  <Pages>2</Pages>
  <Words>182</Words>
  <Characters>1039</Characters>
  <Application>Microsoft Office Outlook</Application>
  <DocSecurity>0</DocSecurity>
  <Lines>0</Lines>
  <Paragraphs>0</Paragraphs>
  <ScaleCrop>false</ScaleCrop>
  <Company>LESHIY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Юлия Владимировна</cp:lastModifiedBy>
  <cp:revision>4</cp:revision>
  <dcterms:created xsi:type="dcterms:W3CDTF">2020-10-19T15:24:00Z</dcterms:created>
  <dcterms:modified xsi:type="dcterms:W3CDTF">2020-10-20T08:49:00Z</dcterms:modified>
</cp:coreProperties>
</file>