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3EE" w:rsidRPr="00F040EF" w:rsidRDefault="000943EE" w:rsidP="00F040EF">
      <w:pPr>
        <w:spacing w:after="0" w:line="240" w:lineRule="auto"/>
        <w:ind w:left="-1134" w:right="-284" w:firstLine="284"/>
        <w:jc w:val="center"/>
        <w:rPr>
          <w:rFonts w:ascii="Times New Roman" w:hAnsi="Times New Roman"/>
          <w:b/>
          <w:sz w:val="24"/>
          <w:szCs w:val="24"/>
        </w:rPr>
      </w:pPr>
      <w:r w:rsidRPr="00F040EF">
        <w:rPr>
          <w:rFonts w:ascii="Times New Roman" w:hAnsi="Times New Roman"/>
          <w:b/>
          <w:sz w:val="24"/>
          <w:szCs w:val="24"/>
        </w:rPr>
        <w:t>МЫ ИЗУЧАЕМ ПДД</w:t>
      </w:r>
    </w:p>
    <w:p w:rsidR="000943EE" w:rsidRDefault="000943EE" w:rsidP="00D20648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щих</w:t>
      </w:r>
      <w:r w:rsidRPr="00980FCF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7 класса</w:t>
      </w:r>
      <w:r w:rsidRPr="00980F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прошло мероприятие по профилактике детского дорожно-транспортного травматизма  «</w:t>
      </w:r>
      <w:r w:rsidRPr="00D20648">
        <w:rPr>
          <w:rFonts w:ascii="Times New Roman" w:hAnsi="Times New Roman"/>
          <w:sz w:val="24"/>
          <w:szCs w:val="24"/>
        </w:rPr>
        <w:t>Основные понятия  и термины в правилах дорожного движения. Правила для пешеходов и пассажиров</w:t>
      </w:r>
      <w:r>
        <w:rPr>
          <w:rFonts w:ascii="Times New Roman" w:hAnsi="Times New Roman"/>
          <w:sz w:val="24"/>
          <w:szCs w:val="24"/>
        </w:rPr>
        <w:t>». Учащиеся приняли активное участие.</w:t>
      </w:r>
    </w:p>
    <w:p w:rsidR="000943EE" w:rsidRPr="00D20648" w:rsidRDefault="000943EE" w:rsidP="00D20648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D20648">
        <w:rPr>
          <w:rFonts w:ascii="Times New Roman" w:hAnsi="Times New Roman"/>
          <w:sz w:val="24"/>
          <w:szCs w:val="24"/>
        </w:rPr>
        <w:t>С каждым днем на наших дорогах появляются все больше и больше автомобилей. Высокие скорости и интенсивность движения требуют от водителей и пеш</w:t>
      </w:r>
      <w:r>
        <w:rPr>
          <w:rFonts w:ascii="Times New Roman" w:hAnsi="Times New Roman"/>
          <w:sz w:val="24"/>
          <w:szCs w:val="24"/>
        </w:rPr>
        <w:t>еходов быть очень внимательными</w:t>
      </w:r>
      <w:r w:rsidRPr="00D20648">
        <w:rPr>
          <w:rFonts w:ascii="Times New Roman" w:hAnsi="Times New Roman"/>
          <w:sz w:val="24"/>
          <w:szCs w:val="24"/>
        </w:rPr>
        <w:t xml:space="preserve">. Дисциплина, осторожность и соблюдение правил дорожного движения водителями и пешеходами – основа безопасного движения на улице. </w:t>
      </w:r>
    </w:p>
    <w:p w:rsidR="000943EE" w:rsidRPr="00D20648" w:rsidRDefault="000943EE" w:rsidP="00D20648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было интересней,  семиклассники разделились на две команды и мы провели</w:t>
      </w:r>
      <w:r w:rsidRPr="00D20648">
        <w:rPr>
          <w:rFonts w:ascii="Times New Roman" w:hAnsi="Times New Roman"/>
          <w:sz w:val="24"/>
          <w:szCs w:val="24"/>
        </w:rPr>
        <w:t xml:space="preserve"> конкурс на самых смекалистых</w:t>
      </w:r>
      <w:r>
        <w:rPr>
          <w:rFonts w:ascii="Times New Roman" w:hAnsi="Times New Roman"/>
          <w:sz w:val="24"/>
          <w:szCs w:val="24"/>
        </w:rPr>
        <w:t>, который состоял из нескольких туров:</w:t>
      </w:r>
    </w:p>
    <w:p w:rsidR="000943EE" w:rsidRDefault="000943EE" w:rsidP="00D20648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D20648">
        <w:rPr>
          <w:rFonts w:ascii="Times New Roman" w:hAnsi="Times New Roman"/>
          <w:i/>
          <w:sz w:val="24"/>
          <w:szCs w:val="24"/>
        </w:rPr>
        <w:t>Первый тур – «Термины  и определения по ПДД</w:t>
      </w:r>
      <w:r w:rsidRPr="00D2064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- здесь дети должны были ответить на вопросы по ПДД.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D20648">
        <w:rPr>
          <w:rFonts w:ascii="Times New Roman" w:hAnsi="Times New Roman"/>
          <w:i/>
          <w:sz w:val="24"/>
          <w:szCs w:val="24"/>
        </w:rPr>
        <w:t>Второй тур - «Песни о дорогах»</w:t>
      </w:r>
      <w:r>
        <w:rPr>
          <w:rFonts w:ascii="Times New Roman" w:hAnsi="Times New Roman"/>
          <w:sz w:val="24"/>
          <w:szCs w:val="24"/>
        </w:rPr>
        <w:t xml:space="preserve"> - дети должны были пропеть песни</w:t>
      </w:r>
      <w:r w:rsidRPr="00D20648">
        <w:rPr>
          <w:rFonts w:ascii="Times New Roman" w:hAnsi="Times New Roman"/>
          <w:sz w:val="24"/>
          <w:szCs w:val="24"/>
        </w:rPr>
        <w:t>, где есть слава связанные с дорогой.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A01041">
        <w:rPr>
          <w:rFonts w:ascii="Times New Roman" w:hAnsi="Times New Roman"/>
          <w:i/>
          <w:sz w:val="24"/>
          <w:szCs w:val="24"/>
        </w:rPr>
        <w:t>Третий тур – Блиц-опрос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учащиеся должны были определить значение того или иного термина по ПДД.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A01041">
        <w:rPr>
          <w:rFonts w:ascii="Times New Roman" w:hAnsi="Times New Roman"/>
          <w:i/>
          <w:sz w:val="24"/>
          <w:szCs w:val="24"/>
        </w:rPr>
        <w:t>Четвертый тур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01041">
        <w:rPr>
          <w:rFonts w:ascii="Times New Roman" w:hAnsi="Times New Roman"/>
          <w:i/>
          <w:sz w:val="24"/>
          <w:szCs w:val="24"/>
        </w:rPr>
        <w:t>«Перевернутые слова»</w:t>
      </w:r>
      <w:r>
        <w:rPr>
          <w:rFonts w:ascii="Times New Roman" w:hAnsi="Times New Roman"/>
          <w:sz w:val="24"/>
          <w:szCs w:val="24"/>
        </w:rPr>
        <w:t xml:space="preserve"> - дети должны были составить слова из слов, в которых буквы перепутаны местами.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A01041">
        <w:rPr>
          <w:rFonts w:ascii="Times New Roman" w:hAnsi="Times New Roman"/>
          <w:i/>
          <w:sz w:val="24"/>
          <w:szCs w:val="24"/>
        </w:rPr>
        <w:t>Пятый тур – «Разгадай фразы»</w:t>
      </w:r>
      <w:r>
        <w:rPr>
          <w:rFonts w:ascii="Times New Roman" w:hAnsi="Times New Roman"/>
          <w:sz w:val="24"/>
          <w:szCs w:val="24"/>
        </w:rPr>
        <w:t xml:space="preserve"> - учащиеся должны были отгадать</w:t>
      </w:r>
      <w:r w:rsidRPr="00A01041">
        <w:rPr>
          <w:rFonts w:ascii="Times New Roman" w:hAnsi="Times New Roman"/>
          <w:sz w:val="24"/>
          <w:szCs w:val="24"/>
        </w:rPr>
        <w:t>, какие фразы кроются под цифрами</w:t>
      </w:r>
      <w:r>
        <w:rPr>
          <w:rFonts w:ascii="Times New Roman" w:hAnsi="Times New Roman"/>
          <w:sz w:val="24"/>
          <w:szCs w:val="24"/>
        </w:rPr>
        <w:t>.</w:t>
      </w:r>
    </w:p>
    <w:p w:rsidR="000943EE" w:rsidRPr="00A01041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были подведены</w:t>
      </w:r>
      <w:r w:rsidRPr="00A01041">
        <w:rPr>
          <w:rFonts w:ascii="Times New Roman" w:hAnsi="Times New Roman"/>
          <w:sz w:val="24"/>
          <w:szCs w:val="24"/>
        </w:rPr>
        <w:t xml:space="preserve"> итог</w:t>
      </w:r>
      <w:r>
        <w:rPr>
          <w:rFonts w:ascii="Times New Roman" w:hAnsi="Times New Roman"/>
          <w:sz w:val="24"/>
          <w:szCs w:val="24"/>
        </w:rPr>
        <w:t>и конкурсов. Победившие получили грамоты.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учащиеся</w:t>
      </w:r>
      <w:r w:rsidRPr="00A01041">
        <w:rPr>
          <w:rFonts w:ascii="Times New Roman" w:hAnsi="Times New Roman"/>
          <w:sz w:val="24"/>
          <w:szCs w:val="24"/>
        </w:rPr>
        <w:t xml:space="preserve"> узнали, как вести себя за рулем велосипеда. Запомнили главные правила управления этим транспортным средством на </w:t>
      </w:r>
      <w:r>
        <w:rPr>
          <w:rFonts w:ascii="Times New Roman" w:hAnsi="Times New Roman"/>
          <w:sz w:val="24"/>
          <w:szCs w:val="24"/>
        </w:rPr>
        <w:t xml:space="preserve"> улицах села и на дороге</w:t>
      </w:r>
      <w:r w:rsidRPr="00A01041">
        <w:rPr>
          <w:rFonts w:ascii="Times New Roman" w:hAnsi="Times New Roman"/>
          <w:sz w:val="24"/>
          <w:szCs w:val="24"/>
        </w:rPr>
        <w:t>; вспомнили и закрепили основные правила дорожного движения. Поняли главное – не стоит подвергать свою жизнь неоправданному риску. Соблюдать правила дорожного движения, быть осторожным на дороге – это не трусость, а умный расчет.</w: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196ACD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5.25pt;height:262.5pt;visibility:visible">
            <v:imagedata r:id="rId4" o:title="" croptop="15565f" cropleft="-273f" cropright="5048f"/>
          </v:shape>
        </w:pic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196AC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63.5pt;height:348pt;visibility:visible">
            <v:imagedata r:id="rId5" o:title=""/>
          </v:shape>
        </w:pict>
      </w:r>
    </w:p>
    <w:p w:rsidR="000943EE" w:rsidRDefault="000943EE" w:rsidP="00A01041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</w:p>
    <w:p w:rsidR="000943EE" w:rsidRPr="00980FCF" w:rsidRDefault="000943EE" w:rsidP="00CE53DF">
      <w:pPr>
        <w:spacing w:after="0" w:line="240" w:lineRule="auto"/>
        <w:ind w:left="-1134" w:right="-284" w:firstLine="284"/>
        <w:jc w:val="both"/>
        <w:rPr>
          <w:rFonts w:ascii="Times New Roman" w:hAnsi="Times New Roman"/>
          <w:sz w:val="24"/>
          <w:szCs w:val="24"/>
        </w:rPr>
      </w:pPr>
      <w:r w:rsidRPr="00196AC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465.75pt;height:220.5pt;visibility:visible">
            <v:imagedata r:id="rId6" o:title="" croptop="11525f" cropbottom="12047f" cropleft="-273f" cropright="-42f"/>
          </v:shape>
        </w:pict>
      </w:r>
    </w:p>
    <w:sectPr w:rsidR="000943EE" w:rsidRPr="00980FCF" w:rsidSect="00D24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FCF"/>
    <w:rsid w:val="000943EE"/>
    <w:rsid w:val="00190C7E"/>
    <w:rsid w:val="00196ACD"/>
    <w:rsid w:val="00320441"/>
    <w:rsid w:val="004250F6"/>
    <w:rsid w:val="00856517"/>
    <w:rsid w:val="0088738B"/>
    <w:rsid w:val="008A11B4"/>
    <w:rsid w:val="008F1873"/>
    <w:rsid w:val="0090674E"/>
    <w:rsid w:val="00927291"/>
    <w:rsid w:val="00980FCF"/>
    <w:rsid w:val="009F1475"/>
    <w:rsid w:val="00A01041"/>
    <w:rsid w:val="00A030B6"/>
    <w:rsid w:val="00A8268A"/>
    <w:rsid w:val="00AB4E8D"/>
    <w:rsid w:val="00C33BF0"/>
    <w:rsid w:val="00CE53DF"/>
    <w:rsid w:val="00D20648"/>
    <w:rsid w:val="00D24BC6"/>
    <w:rsid w:val="00DB78A0"/>
    <w:rsid w:val="00F040EF"/>
    <w:rsid w:val="00F14E69"/>
    <w:rsid w:val="00FD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C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0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2</Pages>
  <Words>250</Words>
  <Characters>1428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Владимировна</cp:lastModifiedBy>
  <cp:revision>4</cp:revision>
  <dcterms:created xsi:type="dcterms:W3CDTF">2020-09-21T07:48:00Z</dcterms:created>
  <dcterms:modified xsi:type="dcterms:W3CDTF">2020-09-21T11:26:00Z</dcterms:modified>
</cp:coreProperties>
</file>