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B1" w:rsidRPr="002A1C7E" w:rsidRDefault="004D71B1" w:rsidP="006538CB">
      <w:pPr>
        <w:shd w:val="clear" w:color="auto" w:fill="FFFFFF"/>
        <w:spacing w:before="138" w:after="138" w:line="554" w:lineRule="atLeast"/>
        <w:jc w:val="center"/>
        <w:outlineLvl w:val="1"/>
        <w:rPr>
          <w:rFonts w:ascii="Georgia" w:hAnsi="Georgia"/>
          <w:color w:val="333333"/>
          <w:sz w:val="44"/>
          <w:szCs w:val="44"/>
          <w:lang w:eastAsia="ru-RU"/>
        </w:rPr>
      </w:pPr>
      <w:r w:rsidRPr="00207A58">
        <w:rPr>
          <w:rFonts w:ascii="Georgia" w:hAnsi="Georgia"/>
          <w:color w:val="333333"/>
          <w:sz w:val="44"/>
          <w:szCs w:val="44"/>
          <w:lang w:eastAsia="ru-RU"/>
        </w:rPr>
        <w:t>Патриотические конкурсы, приуроченные к проведению Па</w:t>
      </w:r>
      <w:r>
        <w:rPr>
          <w:rFonts w:ascii="Georgia" w:hAnsi="Georgia"/>
          <w:color w:val="333333"/>
          <w:sz w:val="44"/>
          <w:szCs w:val="44"/>
          <w:lang w:eastAsia="ru-RU"/>
        </w:rPr>
        <w:t>рада Памяти 7 ноября 2018 года прошли в ГБОУ СОШ с Шламка</w:t>
      </w:r>
    </w:p>
    <w:p w:rsidR="004D71B1" w:rsidRPr="00207A58" w:rsidRDefault="004D71B1" w:rsidP="00207A58">
      <w:pPr>
        <w:shd w:val="clear" w:color="auto" w:fill="FFFFFF"/>
        <w:spacing w:after="249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http://xn----7sbabhraa7bdcdj5bzb8h.xn--p1ai/images/novosti/logo_parad.jpg" style="position:absolute;margin-left:-5.35pt;margin-top:123.95pt;width:175.7pt;height:175.8pt;z-index:251658240;visibility:visible;mso-position-horizontal-relative:margin;mso-position-vertical-relative:margin">
            <v:imagedata r:id="rId5" o:title=""/>
            <w10:wrap type="square" anchorx="margin" anchory="margin"/>
          </v:shape>
        </w:pic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       </w:t>
      </w: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>Организационный комитет по подготовке и проведению Парада Памяти 7 ноября 2018 года при активной поддержке министерства образования и науки Самарской области и департамента образования адми</w:t>
      </w:r>
      <w:r w:rsidRPr="002A1C7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нистрации г.о. Самара организовал в текущем учебном году для </w:t>
      </w: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учащихся всех образовательных учреждений региона </w:t>
      </w:r>
      <w:r w:rsidRPr="002A1C7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серию</w:t>
      </w: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патриотических творческих конкурсов. Данные конкурсы проводятся в рамках традиционного Парада Памяти, посвященного военному пар</w:t>
      </w:r>
      <w:r w:rsidRPr="002A1C7E">
        <w:rPr>
          <w:rFonts w:ascii="Times New Roman" w:hAnsi="Times New Roman"/>
          <w:color w:val="333333"/>
          <w:sz w:val="24"/>
          <w:szCs w:val="24"/>
          <w:lang w:eastAsia="ru-RU"/>
        </w:rPr>
        <w:t xml:space="preserve">аду в городе Куйбышеве 7 ноября  </w:t>
      </w: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>1941 года.</w:t>
      </w:r>
    </w:p>
    <w:p w:rsidR="004D71B1" w:rsidRPr="00207A58" w:rsidRDefault="004D71B1" w:rsidP="00207A58">
      <w:pPr>
        <w:shd w:val="clear" w:color="auto" w:fill="FFFFFF"/>
        <w:spacing w:after="249" w:line="240" w:lineRule="auto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       </w:t>
      </w: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>С целью формирования интереса среди молодого поколения к истории родного края, малой ро</w:t>
      </w:r>
      <w:r w:rsidRPr="002A1C7E">
        <w:rPr>
          <w:rFonts w:ascii="Times New Roman" w:hAnsi="Times New Roman"/>
          <w:color w:val="333333"/>
          <w:sz w:val="24"/>
          <w:szCs w:val="24"/>
          <w:lang w:eastAsia="ru-RU"/>
        </w:rPr>
        <w:t>дины и пре</w:t>
      </w: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>умножения традиций истории Российской Федерации с 25 сентября по 03 ноября участникам конкурсов предлагается попробовать свои силы в следующих направлениях:</w:t>
      </w:r>
    </w:p>
    <w:p w:rsidR="004D71B1" w:rsidRPr="00207A58" w:rsidRDefault="004D71B1" w:rsidP="00207A5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7" w:lineRule="atLeast"/>
        <w:ind w:left="346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>конкурс сочинений, посвященный истории запасной столицы СССР – города Куйбышева, а также теме Парада Памяти и всех специальных мероприятий 2018 года «Оружие Победы»;</w:t>
      </w:r>
    </w:p>
    <w:p w:rsidR="004D71B1" w:rsidRPr="00207A58" w:rsidRDefault="004D71B1" w:rsidP="00207A5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7" w:lineRule="atLeast"/>
        <w:ind w:left="346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>конкурс стихотворений на тему «Оружие Победы»;</w:t>
      </w:r>
    </w:p>
    <w:p w:rsidR="004D71B1" w:rsidRPr="00207A58" w:rsidRDefault="004D71B1" w:rsidP="00207A5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7" w:lineRule="atLeast"/>
        <w:ind w:left="346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>конкурс рисунков на тему «Оружие Победы»;</w:t>
      </w:r>
    </w:p>
    <w:p w:rsidR="004D71B1" w:rsidRDefault="004D71B1" w:rsidP="002A1C7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7" w:lineRule="atLeast"/>
        <w:ind w:left="346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207A58">
        <w:rPr>
          <w:rFonts w:ascii="Times New Roman" w:hAnsi="Times New Roman"/>
          <w:color w:val="333333"/>
          <w:sz w:val="24"/>
          <w:szCs w:val="24"/>
          <w:lang w:eastAsia="ru-RU"/>
        </w:rPr>
        <w:t>конкурс военно-патриотических клубов Самарской обла</w:t>
      </w: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сти. </w:t>
      </w:r>
    </w:p>
    <w:p w:rsidR="004D71B1" w:rsidRDefault="004D71B1" w:rsidP="002A1C7E">
      <w:pPr>
        <w:shd w:val="clear" w:color="auto" w:fill="FFFFFF"/>
        <w:spacing w:before="100" w:beforeAutospacing="1" w:after="100" w:afterAutospacing="1" w:line="277" w:lineRule="atLeast"/>
        <w:ind w:left="346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   В нашей школе были организованы конкурс сочинений и конкурс рисунков. Так, в конкурсе сочинений приняли участие учащиеся 8 - 11 классов.  По решению жюри,  первое место занял Гайнуллин Салават, его сочинение "Оружие Победы" бесспорно заслуживает  высокую оценку в 8 баллов. На втором месте Кутузов Иван  с сочинением "Куйбышев - запасная столица", и третье место у  Абзалимовой  Ралины.</w:t>
      </w:r>
    </w:p>
    <w:p w:rsidR="004D71B1" w:rsidRPr="00207A58" w:rsidRDefault="004D71B1" w:rsidP="002A1C7E">
      <w:pPr>
        <w:shd w:val="clear" w:color="auto" w:fill="FFFFFF"/>
        <w:spacing w:before="100" w:beforeAutospacing="1" w:after="100" w:afterAutospacing="1" w:line="277" w:lineRule="atLeast"/>
        <w:ind w:left="346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color w:val="333333"/>
          <w:sz w:val="24"/>
          <w:szCs w:val="24"/>
          <w:lang w:eastAsia="ru-RU"/>
        </w:rPr>
        <w:t xml:space="preserve">      В конкурсе рисунков "Оружие Победы" поделились своими творческими талантами учащиеся 5-9 классов.  Все участники конкурса  проявили  индивидуальность и творческий подход. В итоге работы были разнообразные.  Первое место заняла работа Матвеевой Ксении, второе -  Абзалимовой Ралины и третье - Кащеевой Валентины.</w:t>
      </w:r>
    </w:p>
    <w:p w:rsidR="004D71B1" w:rsidRPr="00207A58" w:rsidRDefault="004D71B1" w:rsidP="00207A58">
      <w:pPr>
        <w:shd w:val="clear" w:color="auto" w:fill="FFFFFF"/>
        <w:spacing w:after="249" w:line="240" w:lineRule="auto"/>
        <w:rPr>
          <w:rFonts w:ascii="Arial" w:hAnsi="Arial" w:cs="Arial"/>
          <w:color w:val="333333"/>
          <w:sz w:val="19"/>
          <w:szCs w:val="19"/>
          <w:lang w:eastAsia="ru-RU"/>
        </w:rPr>
      </w:pPr>
      <w:r>
        <w:rPr>
          <w:rFonts w:ascii="Arial" w:hAnsi="Arial" w:cs="Arial"/>
          <w:color w:val="333333"/>
          <w:sz w:val="19"/>
          <w:szCs w:val="19"/>
          <w:lang w:eastAsia="ru-RU"/>
        </w:rPr>
        <w:t xml:space="preserve"> </w:t>
      </w:r>
    </w:p>
    <w:p w:rsidR="004D71B1" w:rsidRDefault="004D71B1"/>
    <w:p w:rsidR="004D71B1" w:rsidRDefault="004D71B1"/>
    <w:p w:rsidR="004D71B1" w:rsidRDefault="004D71B1"/>
    <w:p w:rsidR="004D71B1" w:rsidRDefault="004D71B1"/>
    <w:p w:rsidR="004D71B1" w:rsidRDefault="004D71B1">
      <w:r>
        <w:pict>
          <v:shape id="_x0000_i1025" type="#_x0000_t75" style="width:465pt;height:284.25pt">
            <v:imagedata r:id="rId6" o:title=""/>
          </v:shape>
        </w:pict>
      </w:r>
    </w:p>
    <w:p w:rsidR="004D71B1" w:rsidRDefault="004D71B1"/>
    <w:p w:rsidR="004D71B1" w:rsidRDefault="004D71B1"/>
    <w:p w:rsidR="004D71B1" w:rsidRDefault="004D71B1"/>
    <w:p w:rsidR="004D71B1" w:rsidRDefault="004D71B1">
      <w:r>
        <w:pict>
          <v:shape id="_x0000_i1026" type="#_x0000_t75" style="width:477pt;height:321pt">
            <v:imagedata r:id="rId7" o:title=""/>
          </v:shape>
        </w:pict>
      </w:r>
    </w:p>
    <w:p w:rsidR="004D71B1" w:rsidRDefault="004D71B1"/>
    <w:p w:rsidR="004D71B1" w:rsidRPr="00A6779E" w:rsidRDefault="004D71B1">
      <w:r w:rsidRPr="00A6779E">
        <w:pict>
          <v:shape id="_x0000_i1027" type="#_x0000_t75" style="width:453pt;height:367.5pt">
            <v:imagedata r:id="rId8" o:title=""/>
          </v:shape>
        </w:pict>
      </w:r>
    </w:p>
    <w:sectPr w:rsidR="004D71B1" w:rsidRPr="00A6779E" w:rsidSect="006233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846D0"/>
    <w:multiLevelType w:val="multilevel"/>
    <w:tmpl w:val="4DCC0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7A58"/>
    <w:rsid w:val="00087D78"/>
    <w:rsid w:val="00207A58"/>
    <w:rsid w:val="002A1C7E"/>
    <w:rsid w:val="003761E8"/>
    <w:rsid w:val="003C0910"/>
    <w:rsid w:val="004D71B1"/>
    <w:rsid w:val="00537EA9"/>
    <w:rsid w:val="0062338A"/>
    <w:rsid w:val="006512EC"/>
    <w:rsid w:val="006538CB"/>
    <w:rsid w:val="008F0E93"/>
    <w:rsid w:val="00A159DE"/>
    <w:rsid w:val="00A6779E"/>
    <w:rsid w:val="00B943D7"/>
    <w:rsid w:val="00C00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338A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207A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207A58"/>
    <w:rPr>
      <w:rFonts w:ascii="Times New Roman" w:hAnsi="Times New Roman" w:cs="Times New Roman"/>
      <w:b/>
      <w:bCs/>
      <w:sz w:val="36"/>
      <w:szCs w:val="36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207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7A58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207A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368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49</TotalTime>
  <Pages>3</Pages>
  <Words>283</Words>
  <Characters>1617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Юлия Владимировна</cp:lastModifiedBy>
  <cp:revision>4</cp:revision>
  <dcterms:created xsi:type="dcterms:W3CDTF">2018-10-11T16:18:00Z</dcterms:created>
  <dcterms:modified xsi:type="dcterms:W3CDTF">2018-10-12T03:46:00Z</dcterms:modified>
</cp:coreProperties>
</file>