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D2" w:rsidRDefault="004D7BD2" w:rsidP="003C428C">
      <w:pPr>
        <w:pStyle w:val="NormalWeb"/>
      </w:pPr>
      <w:r>
        <w:t>Квест-игра по истории Великой Отечественной войны по теме "Блокада Ленинграда"</w:t>
      </w:r>
    </w:p>
    <w:p w:rsidR="004D7BD2" w:rsidRDefault="004D7BD2" w:rsidP="003C428C">
      <w:pPr>
        <w:pStyle w:val="NormalWeb"/>
        <w:rPr>
          <w:color w:val="000000"/>
          <w:sz w:val="27"/>
          <w:szCs w:val="27"/>
        </w:rPr>
      </w:pPr>
      <w:r>
        <w:t xml:space="preserve">      28 января в ГБОУ СОШ с. Шламка  с учащимися 9-11 классов была проведена  </w:t>
      </w:r>
      <w:r>
        <w:rPr>
          <w:color w:val="000000"/>
          <w:sz w:val="27"/>
          <w:szCs w:val="27"/>
        </w:rPr>
        <w:t>интерактивная игра на время по заранее спланированному маршруту по истории Великой Отечественной войны по теме "Блокада Ленинграда". Цель Квеста - в интересной форме напомнить современной молодежи основные события и имена Героев Великой Отечественной войны.</w:t>
      </w:r>
    </w:p>
    <w:p w:rsidR="004D7BD2" w:rsidRDefault="004D7BD2" w:rsidP="003C428C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Учащиеся разделились на 2 команды по 5 человек. Игра состояла из 7 заданий. которые команды должны были пройти за определенное время. Капитаны  команд получили      маршрутные листы для прохождения квест-игры, а с самими  заданиями  участники знакомились лишь во время прохождения маршрутов.</w:t>
      </w:r>
    </w:p>
    <w:p w:rsidR="004D7BD2" w:rsidRDefault="004D7BD2">
      <w:r w:rsidRPr="00570A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29.5pt">
            <v:imagedata r:id="rId4" o:title=""/>
          </v:shape>
        </w:pict>
      </w:r>
    </w:p>
    <w:p w:rsidR="004D7BD2" w:rsidRPr="00570AB2" w:rsidRDefault="004D7BD2">
      <w:r w:rsidRPr="00570AB2">
        <w:pict>
          <v:shape id="_x0000_i1026" type="#_x0000_t75" style="width:408pt;height:257.25pt">
            <v:imagedata r:id="rId5" o:title=""/>
          </v:shape>
        </w:pict>
      </w:r>
    </w:p>
    <w:p w:rsidR="004D7BD2" w:rsidRPr="00570AB2" w:rsidRDefault="004D7BD2">
      <w:r w:rsidRPr="00570AB2">
        <w:pict>
          <v:shape id="_x0000_i1027" type="#_x0000_t75" style="width:413.25pt;height:375pt">
            <v:imagedata r:id="rId6" o:title=""/>
          </v:shape>
        </w:pict>
      </w:r>
    </w:p>
    <w:sectPr w:rsidR="004D7BD2" w:rsidRPr="00570AB2" w:rsidSect="00DD6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28C"/>
    <w:rsid w:val="003C428C"/>
    <w:rsid w:val="0047537A"/>
    <w:rsid w:val="004D7BD2"/>
    <w:rsid w:val="00570AB2"/>
    <w:rsid w:val="00A16208"/>
    <w:rsid w:val="00C02110"/>
    <w:rsid w:val="00DD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65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C4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05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</Pages>
  <Words>107</Words>
  <Characters>611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Юлия Владимировна</cp:lastModifiedBy>
  <cp:revision>2</cp:revision>
  <dcterms:created xsi:type="dcterms:W3CDTF">2019-01-29T18:36:00Z</dcterms:created>
  <dcterms:modified xsi:type="dcterms:W3CDTF">2019-01-30T06:32:00Z</dcterms:modified>
</cp:coreProperties>
</file>